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C7DC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06567" w:rsidP="00DE68A0">
            <w:r>
              <w:rPr>
                <w:rFonts w:hint="cs"/>
                <w:rtl/>
              </w:rPr>
              <w:t>24/11/2020</w:t>
            </w:r>
          </w:p>
        </w:tc>
      </w:tr>
    </w:tbl>
    <w:p w:rsidR="00332AFB" w:rsidRDefault="009C7DC6" w:rsidP="00222867">
      <w:pPr>
        <w:rPr>
          <w:rtl/>
        </w:rPr>
      </w:pPr>
    </w:p>
    <w:p w:rsidR="00222867" w:rsidRDefault="009C7DC6" w:rsidP="00222867">
      <w:pPr>
        <w:rPr>
          <w:rtl/>
        </w:rPr>
      </w:pPr>
    </w:p>
    <w:p w:rsidR="00222867" w:rsidRDefault="009C7DC6" w:rsidP="00222867">
      <w:pPr>
        <w:rPr>
          <w:rtl/>
        </w:rPr>
      </w:pPr>
    </w:p>
    <w:p w:rsidR="00222867" w:rsidRDefault="009C7DC6" w:rsidP="00222867">
      <w:pPr>
        <w:rPr>
          <w:rtl/>
        </w:rPr>
      </w:pPr>
    </w:p>
    <w:p w:rsidR="00222867" w:rsidRDefault="009C7DC6" w:rsidP="00222867">
      <w:pPr>
        <w:rPr>
          <w:rtl/>
        </w:rPr>
      </w:pPr>
    </w:p>
    <w:p w:rsidR="00222867" w:rsidRDefault="009C7DC6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C7DC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9C7DC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A662F8" w:rsidRDefault="00A662F8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אגף גריאטריה, אגף </w:t>
            </w:r>
            <w:r w:rsidR="002D0A07">
              <w:rPr>
                <w:rFonts w:ascii="Arial" w:hAnsi="Arial" w:hint="cs"/>
                <w:b/>
                <w:sz w:val="22"/>
                <w:szCs w:val="22"/>
                <w:rtl/>
              </w:rPr>
              <w:t>שיקום, ואגף בריאות הנפש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2D0A07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משרד הבריאות משתמשים בתוכנות מבוססות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במערכות מחשוב שונות ביחידות אלו.</w:t>
            </w:r>
          </w:p>
          <w:p w:rsidR="006401F5" w:rsidRDefault="00A662F8" w:rsidP="0030656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2.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  <w:rtl/>
              </w:rPr>
              <w:t>רשיונות</w:t>
            </w:r>
            <w:proofErr w:type="spellEnd"/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שימוש בתוכנות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ניתנים לרכישה דרך חברת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ישראל,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נציג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בלעדי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של מוצרי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306567" w:rsidRPr="00306567" w:rsidRDefault="00306567" w:rsidP="0030656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מדובר הן ברישיונות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רגיל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, הן בריש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ונות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 BO (Business Objects</w:t>
            </w:r>
            <w:r>
              <w:rPr>
                <w:rFonts w:ascii="Arial" w:hAnsi="Arial"/>
                <w:b/>
                <w:sz w:val="22"/>
                <w:szCs w:val="22"/>
              </w:rPr>
              <w:t>)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והן ברישיונות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 MDM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9C7DC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C7DC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C7DC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C7DC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C7DC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B250D">
              <w:rPr>
                <w:rFonts w:ascii="Arial" w:hAnsi="Arial"/>
                <w:b/>
                <w:sz w:val="22"/>
                <w:szCs w:val="22"/>
                <w:rtl/>
              </w:rPr>
              <w:t>513216275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2C51C4" w:rsidRDefault="00306567" w:rsidP="005A3BB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5A3BB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="002D0A0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 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7C4A53" w:rsidP="00C24B6C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2D0A07">
              <w:rPr>
                <w:rFonts w:ascii="Arial" w:hAnsi="Arial" w:hint="cs"/>
                <w:b/>
                <w:sz w:val="22"/>
                <w:szCs w:val="22"/>
                <w:rtl/>
              </w:rPr>
              <w:t>1/20</w:t>
            </w:r>
            <w:r w:rsidR="00306567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C24B6C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 w:rsidR="00306567">
              <w:rPr>
                <w:rFonts w:ascii="Arial" w:hAnsi="Arial" w:hint="cs"/>
                <w:b/>
                <w:sz w:val="22"/>
                <w:szCs w:val="22"/>
                <w:rtl/>
              </w:rPr>
              <w:t>21</w:t>
            </w:r>
          </w:p>
        </w:tc>
      </w:tr>
    </w:tbl>
    <w:p w:rsidR="00222867" w:rsidRPr="00AF57E9" w:rsidRDefault="009C7DC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C7DC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C7DC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A662F8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 היא, למיטב ידיעתי, היחידה המספקת ומתחזקת רישיונות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 w:rsidR="00D208B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ולפיכך הינה בגדר ספק יחיד לצורך התקשרות זו</w:t>
            </w:r>
            <w:r w:rsidR="006F14EA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9C7DC6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C7DC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D0A07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D0A07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מחלקת מימון וביטוח, תחום פיתוח ליבה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D0A07" w:rsidRDefault="002D0A07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600019A" wp14:editId="694A4071">
                  <wp:extent cx="1352550" cy="609600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2550" cy="60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9C7DC6" w:rsidP="00222867">
      <w:pPr>
        <w:rPr>
          <w:rtl/>
        </w:rPr>
      </w:pPr>
    </w:p>
    <w:p w:rsidR="00572407" w:rsidRDefault="00572407" w:rsidP="00572407">
      <w:pPr>
        <w:rPr>
          <w:rtl/>
        </w:rPr>
      </w:pPr>
    </w:p>
    <w:p w:rsidR="00C24B6C" w:rsidRPr="00572407" w:rsidRDefault="00C24B6C" w:rsidP="00C24B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C24B6C" w:rsidRDefault="00C24B6C" w:rsidP="00C24B6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24B6C" w:rsidRPr="00AF57E9" w:rsidTr="000D19C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B6C" w:rsidRPr="0053500C" w:rsidRDefault="00C24B6C" w:rsidP="000D19C6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B6C" w:rsidRPr="0053500C" w:rsidRDefault="00C24B6C" w:rsidP="000D19C6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תחום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B6C" w:rsidRPr="00AF57E9" w:rsidRDefault="00C24B6C" w:rsidP="000D19C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7EC8E3C2" wp14:editId="7BD68242">
                  <wp:extent cx="1943099" cy="3810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6735" cy="383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4B6C" w:rsidRPr="00AF57E9" w:rsidTr="000D19C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24B6C" w:rsidRPr="00AF57E9" w:rsidRDefault="00C24B6C" w:rsidP="000D19C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24B6C" w:rsidRPr="00AF57E9" w:rsidRDefault="00C24B6C" w:rsidP="000D19C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24B6C" w:rsidRPr="00AF57E9" w:rsidRDefault="00C24B6C" w:rsidP="000D19C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C24B6C" w:rsidRPr="00817FBA" w:rsidRDefault="00C24B6C" w:rsidP="00C24B6C"/>
    <w:p w:rsidR="00C24B6C" w:rsidRPr="00817FBA" w:rsidRDefault="00C24B6C" w:rsidP="00572407"/>
    <w:sectPr w:rsidR="00C24B6C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7DC6" w:rsidRDefault="009C7DC6">
      <w:r>
        <w:separator/>
      </w:r>
    </w:p>
  </w:endnote>
  <w:endnote w:type="continuationSeparator" w:id="0">
    <w:p w:rsidR="009C7DC6" w:rsidRDefault="009C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A3BB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A3BB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C7DC6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C7DC6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7DC6" w:rsidRDefault="009C7DC6">
      <w:r>
        <w:separator/>
      </w:r>
    </w:p>
  </w:footnote>
  <w:footnote w:type="continuationSeparator" w:id="0">
    <w:p w:rsidR="009C7DC6" w:rsidRDefault="009C7D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C7DC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C7DC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C7DC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C7DC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C7DC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C7DC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C7DC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1B1929"/>
    <w:rsid w:val="001B23D8"/>
    <w:rsid w:val="001B27BD"/>
    <w:rsid w:val="002C51C4"/>
    <w:rsid w:val="002D0A07"/>
    <w:rsid w:val="002D5C29"/>
    <w:rsid w:val="00306567"/>
    <w:rsid w:val="00336CDD"/>
    <w:rsid w:val="004A4352"/>
    <w:rsid w:val="004E0B2C"/>
    <w:rsid w:val="004E71C3"/>
    <w:rsid w:val="005130CB"/>
    <w:rsid w:val="00514ED8"/>
    <w:rsid w:val="00572407"/>
    <w:rsid w:val="005A3BB1"/>
    <w:rsid w:val="006401F5"/>
    <w:rsid w:val="00643FC1"/>
    <w:rsid w:val="00675430"/>
    <w:rsid w:val="006F14EA"/>
    <w:rsid w:val="007548B0"/>
    <w:rsid w:val="007C4A53"/>
    <w:rsid w:val="009B6B29"/>
    <w:rsid w:val="009C7DC6"/>
    <w:rsid w:val="009F7FB7"/>
    <w:rsid w:val="00A662F8"/>
    <w:rsid w:val="00AF173F"/>
    <w:rsid w:val="00B07843"/>
    <w:rsid w:val="00B53C37"/>
    <w:rsid w:val="00B85624"/>
    <w:rsid w:val="00B948B4"/>
    <w:rsid w:val="00BC4C4D"/>
    <w:rsid w:val="00C24B6C"/>
    <w:rsid w:val="00C35E1C"/>
    <w:rsid w:val="00C43315"/>
    <w:rsid w:val="00C70AF8"/>
    <w:rsid w:val="00D208B3"/>
    <w:rsid w:val="00D368A8"/>
    <w:rsid w:val="00E630D4"/>
    <w:rsid w:val="00E8203D"/>
    <w:rsid w:val="00EC145B"/>
    <w:rsid w:val="00F1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23F5E3"/>
  <w15:docId w15:val="{7450DB0D-6C34-4A21-AEAE-5C94ADF48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D1BCD1B-D6F9-428B-B321-1167697D4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373</Words>
  <Characters>1869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3</cp:revision>
  <dcterms:created xsi:type="dcterms:W3CDTF">2020-11-24T13:12:00Z</dcterms:created>
  <dcterms:modified xsi:type="dcterms:W3CDTF">2020-12-23T13:26:00Z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